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3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341"/>
      </w:tblGrid>
      <w:tr w:rsidR="000172E5" w:rsidRPr="00637200" w14:paraId="738F18BA" w14:textId="77777777" w:rsidTr="006249D5">
        <w:tc>
          <w:tcPr>
            <w:tcW w:w="4998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6249D5">
        <w:tc>
          <w:tcPr>
            <w:tcW w:w="2257" w:type="pct"/>
            <w:vAlign w:val="bottom"/>
          </w:tcPr>
          <w:p w14:paraId="53B486D7" w14:textId="36B51E2F" w:rsidR="000172E5" w:rsidRPr="00637200" w:rsidRDefault="006249D5" w:rsidP="006249D5">
            <w:pPr>
              <w:pStyle w:val="Wcicienormalne"/>
              <w:ind w:left="0"/>
            </w:pPr>
            <w:r>
              <w:t>Imię</w:t>
            </w: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6249D5">
        <w:tc>
          <w:tcPr>
            <w:tcW w:w="2257" w:type="pct"/>
            <w:vAlign w:val="bottom"/>
          </w:tcPr>
          <w:p w14:paraId="1DD0C570" w14:textId="31C30435" w:rsidR="006249D5" w:rsidRDefault="006249D5" w:rsidP="006249D5">
            <w:pPr>
              <w:pStyle w:val="Wcicienormalne"/>
              <w:spacing w:before="0"/>
              <w:ind w:left="0"/>
            </w:pPr>
            <w:r>
              <w:t xml:space="preserve">Nazwisko </w:t>
            </w:r>
            <w:r w:rsidR="006865CF">
              <w:t xml:space="preserve"> </w:t>
            </w:r>
          </w:p>
          <w:p w14:paraId="74607E88" w14:textId="6D66DA47" w:rsidR="000172E5" w:rsidRPr="00637200" w:rsidRDefault="006865CF" w:rsidP="006249D5">
            <w:pPr>
              <w:pStyle w:val="Wcicienormalne"/>
              <w:spacing w:before="0"/>
              <w:ind w:left="0"/>
            </w:pPr>
            <w:r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Pr="006865CF">
              <w:rPr>
                <w:sz w:val="20"/>
                <w:szCs w:val="20"/>
              </w:rPr>
              <w:t>)</w:t>
            </w:r>
          </w:p>
        </w:tc>
        <w:tc>
          <w:tcPr>
            <w:tcW w:w="27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6249D5">
        <w:tc>
          <w:tcPr>
            <w:tcW w:w="2257" w:type="pct"/>
            <w:vAlign w:val="bottom"/>
          </w:tcPr>
          <w:p w14:paraId="55BF1A52" w14:textId="78164C4A" w:rsidR="00292898" w:rsidRPr="00637200" w:rsidRDefault="006249D5" w:rsidP="006249D5">
            <w:pPr>
              <w:pStyle w:val="Wcicienormalne"/>
              <w:ind w:left="0"/>
            </w:pPr>
            <w:r>
              <w:t xml:space="preserve">Telefon komórkowy </w:t>
            </w:r>
            <w:r w:rsidR="00292898">
              <w:t xml:space="preserve"> </w:t>
            </w:r>
          </w:p>
        </w:tc>
        <w:tc>
          <w:tcPr>
            <w:tcW w:w="27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6249D5">
        <w:tc>
          <w:tcPr>
            <w:tcW w:w="2257" w:type="pct"/>
            <w:vAlign w:val="bottom"/>
          </w:tcPr>
          <w:p w14:paraId="35001173" w14:textId="34C119FA" w:rsidR="006865CF" w:rsidRPr="00637200" w:rsidRDefault="006865CF" w:rsidP="006249D5">
            <w:pPr>
              <w:pStyle w:val="Wcicienormalne"/>
              <w:spacing w:before="0"/>
              <w:ind w:left="0"/>
            </w:pPr>
            <w:r w:rsidRPr="004957C0">
              <w:t>(</w:t>
            </w:r>
            <w:r w:rsidRPr="004957C0">
              <w:rPr>
                <w:sz w:val="20"/>
                <w:szCs w:val="20"/>
              </w:rPr>
              <w:t>na ten adres zostanie wysłana wiadomość dot. zezwolenia na nocleg</w:t>
            </w:r>
            <w:r w:rsidRPr="004957C0">
              <w:t>)</w:t>
            </w: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249D5">
        <w:trPr>
          <w:trHeight w:val="54"/>
        </w:trPr>
        <w:tc>
          <w:tcPr>
            <w:tcW w:w="4998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249D5">
        <w:tc>
          <w:tcPr>
            <w:tcW w:w="4998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6249D5">
        <w:tc>
          <w:tcPr>
            <w:tcW w:w="2257" w:type="pct"/>
            <w:vAlign w:val="bottom"/>
          </w:tcPr>
          <w:p w14:paraId="472549F7" w14:textId="77777777" w:rsidR="000172E5" w:rsidRPr="00846B76" w:rsidRDefault="006865CF" w:rsidP="006249D5">
            <w:pPr>
              <w:pStyle w:val="Wcicienormalne"/>
              <w:ind w:left="0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6249D5">
        <w:tc>
          <w:tcPr>
            <w:tcW w:w="2257" w:type="pct"/>
            <w:vAlign w:val="bottom"/>
          </w:tcPr>
          <w:p w14:paraId="4E5AEED8" w14:textId="77777777" w:rsidR="000172E5" w:rsidRPr="00846B76" w:rsidRDefault="006865CF" w:rsidP="006249D5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27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6249D5">
        <w:trPr>
          <w:trHeight w:val="1531"/>
        </w:trPr>
        <w:tc>
          <w:tcPr>
            <w:tcW w:w="2257" w:type="pct"/>
            <w:vAlign w:val="bottom"/>
          </w:tcPr>
          <w:p w14:paraId="77998E74" w14:textId="036E270B" w:rsidR="00292898" w:rsidRPr="00846B76" w:rsidRDefault="00292898" w:rsidP="006249D5">
            <w:pPr>
              <w:pStyle w:val="Wcicienormalne"/>
              <w:ind w:left="0"/>
            </w:pPr>
            <w:r>
              <w:t xml:space="preserve">Planowane miejsce biwakowania </w:t>
            </w:r>
            <w:r w:rsidRPr="006249D5">
              <w:rPr>
                <w:sz w:val="24"/>
                <w:szCs w:val="24"/>
              </w:rPr>
              <w:t>(</w:t>
            </w:r>
            <w:r w:rsidR="003C3EF4" w:rsidRPr="006249D5">
              <w:rPr>
                <w:sz w:val="18"/>
                <w:szCs w:val="18"/>
              </w:rPr>
              <w:t>lokalizacja</w:t>
            </w:r>
            <w:r w:rsidR="00392BFD" w:rsidRPr="006249D5">
              <w:rPr>
                <w:sz w:val="18"/>
                <w:szCs w:val="18"/>
              </w:rPr>
              <w:t xml:space="preserve"> np. adres leśny lub współrzędne geograficzne</w:t>
            </w:r>
            <w:r w:rsidRPr="006249D5">
              <w:rPr>
                <w:sz w:val="24"/>
                <w:szCs w:val="24"/>
              </w:rPr>
              <w:t>)</w:t>
            </w:r>
          </w:p>
        </w:tc>
        <w:tc>
          <w:tcPr>
            <w:tcW w:w="27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6249D5">
        <w:tc>
          <w:tcPr>
            <w:tcW w:w="2257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6249D5">
        <w:tc>
          <w:tcPr>
            <w:tcW w:w="2257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743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6249D5">
        <w:tc>
          <w:tcPr>
            <w:tcW w:w="2257" w:type="pct"/>
            <w:vAlign w:val="bottom"/>
          </w:tcPr>
          <w:p w14:paraId="1E6A7FB7" w14:textId="795F6A2B" w:rsidR="00F71B2C" w:rsidRPr="006249D5" w:rsidRDefault="00F71B2C" w:rsidP="00A85EA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249D5">
              <w:rPr>
                <w:rFonts w:cs="Times New Roman"/>
                <w:color w:val="000000" w:themeColor="text1"/>
                <w:sz w:val="24"/>
                <w:szCs w:val="24"/>
              </w:rPr>
              <w:t>Zgoda na  gromadzenie danych osobowych (nadleśnictwo</w:t>
            </w:r>
            <w:r w:rsidR="00392BFD" w:rsidRPr="006249D5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249D5">
              <w:rPr>
                <w:rFonts w:cs="Times New Roman"/>
                <w:color w:val="000000" w:themeColor="text1"/>
                <w:sz w:val="24"/>
                <w:szCs w:val="24"/>
              </w:rPr>
              <w:t>umieszcza klauzulę RODO)</w:t>
            </w: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6249D5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249D5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 w:rsidRPr="006249D5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 w:rsidRPr="006249D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 w:rsidRPr="006249D5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6249D5">
        <w:tc>
          <w:tcPr>
            <w:tcW w:w="2257" w:type="pct"/>
            <w:vAlign w:val="bottom"/>
          </w:tcPr>
          <w:p w14:paraId="281CF6D8" w14:textId="228E2D25" w:rsidR="00F71B2C" w:rsidRPr="006249D5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14:paraId="7A36818D" w14:textId="150E8533" w:rsidR="00F71B2C" w:rsidRPr="006249D5" w:rsidRDefault="0039631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49D5" w:rsidRPr="006249D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2E408C" w:rsidRPr="006249D5">
              <w:rPr>
                <w:sz w:val="24"/>
                <w:szCs w:val="24"/>
              </w:rPr>
              <w:t xml:space="preserve"> </w:t>
            </w:r>
            <w:r w:rsidR="00D41D3C" w:rsidRPr="006249D5">
              <w:rPr>
                <w:sz w:val="24"/>
                <w:szCs w:val="24"/>
              </w:rPr>
              <w:t>Z</w:t>
            </w:r>
            <w:r w:rsidR="00F71B2C" w:rsidRPr="006249D5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</w:tbl>
    <w:p w14:paraId="42D43D30" w14:textId="72BE1BB1" w:rsidR="000172E5" w:rsidRDefault="000172E5" w:rsidP="006249D5"/>
    <w:p w14:paraId="754E780C" w14:textId="01AE2A3D" w:rsidR="006249D5" w:rsidRDefault="006249D5" w:rsidP="006249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…………………………………….</w:t>
      </w:r>
    </w:p>
    <w:p w14:paraId="6458C5AB" w14:textId="115B4D6E" w:rsidR="006249D5" w:rsidRDefault="006249D5" w:rsidP="006249D5">
      <w:pPr>
        <w:ind w:left="5760" w:firstLine="720"/>
      </w:pPr>
      <w:r>
        <w:t>Podpis</w:t>
      </w:r>
    </w:p>
    <w:p w14:paraId="479E66D0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4A2520D9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36339FF8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31CD321F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6ED9214A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76F65112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71878FB5" w14:textId="06C1C5BE" w:rsidR="006249D5" w:rsidRDefault="006249D5" w:rsidP="006249D5">
      <w:pPr>
        <w:spacing w:before="0" w:after="0"/>
        <w:rPr>
          <w:sz w:val="20"/>
          <w:szCs w:val="20"/>
        </w:rPr>
      </w:pPr>
    </w:p>
    <w:p w14:paraId="52CBC837" w14:textId="77777777" w:rsidR="006249D5" w:rsidRDefault="006249D5" w:rsidP="006249D5">
      <w:pPr>
        <w:spacing w:before="0" w:after="0"/>
        <w:rPr>
          <w:sz w:val="20"/>
          <w:szCs w:val="20"/>
        </w:rPr>
      </w:pPr>
    </w:p>
    <w:p w14:paraId="5202E522" w14:textId="77777777" w:rsidR="006249D5" w:rsidRPr="006249D5" w:rsidRDefault="006249D5" w:rsidP="006249D5">
      <w:pPr>
        <w:spacing w:before="0" w:after="0"/>
        <w:rPr>
          <w:sz w:val="22"/>
          <w:szCs w:val="22"/>
        </w:rPr>
      </w:pPr>
    </w:p>
    <w:p w14:paraId="107B6A28" w14:textId="541D2896" w:rsidR="006249D5" w:rsidRPr="006249D5" w:rsidRDefault="006249D5" w:rsidP="006249D5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r w:rsidRPr="006249D5">
        <w:rPr>
          <w:rFonts w:ascii="Times New Roman" w:hAnsi="Times New Roman" w:cs="Times New Roman"/>
          <w:b/>
          <w:bCs/>
          <w:sz w:val="22"/>
          <w:szCs w:val="22"/>
        </w:rPr>
        <w:t>Informacje o przetwarzaniu danych</w:t>
      </w:r>
    </w:p>
    <w:p w14:paraId="7DAAD728" w14:textId="77777777" w:rsidR="006249D5" w:rsidRPr="006249D5" w:rsidRDefault="006249D5" w:rsidP="006249D5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69A43CB2" w14:textId="55C0D1F7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1.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Administratorem Pani/a danych osobowych jest Nadleśnictwo Jawor z siedzibą przy ul. Myśliborskiej 3, 59-400 Jawor, e-mail: jawor@wroclaw.lasy.gov.pl. Nadleśnictwo Jawor przetwarza Pani/a dane w celu dokonania wymaganych prawem czynności.</w:t>
      </w:r>
    </w:p>
    <w:p w14:paraId="5CB97365" w14:textId="116CDAFC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2.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Dane będą przetwarzane w celu przeprowadzenia procedury</w:t>
      </w:r>
      <w:r>
        <w:rPr>
          <w:rFonts w:ascii="Times New Roman" w:hAnsi="Times New Roman" w:cs="Times New Roman"/>
          <w:sz w:val="22"/>
          <w:szCs w:val="22"/>
        </w:rPr>
        <w:t xml:space="preserve"> zgłoszenia noclegów  na terenach objętych programem „Zanocuj  w lesie” </w:t>
      </w:r>
      <w:r w:rsidRPr="006249D5">
        <w:rPr>
          <w:rFonts w:ascii="Times New Roman" w:hAnsi="Times New Roman" w:cs="Times New Roman"/>
          <w:sz w:val="22"/>
          <w:szCs w:val="22"/>
        </w:rPr>
        <w:t>na podstawie Pani/a zgody.</w:t>
      </w:r>
    </w:p>
    <w:p w14:paraId="518CD7C3" w14:textId="2BEA6D21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3.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 xml:space="preserve">Dane będą przechowywane przez okres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6249D5">
        <w:rPr>
          <w:rFonts w:ascii="Times New Roman" w:hAnsi="Times New Roman" w:cs="Times New Roman"/>
          <w:sz w:val="22"/>
          <w:szCs w:val="22"/>
        </w:rPr>
        <w:t xml:space="preserve"> lat.</w:t>
      </w:r>
    </w:p>
    <w:p w14:paraId="233E272A" w14:textId="3A5F995D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4.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Ma Pan/i prawo dostępu do swoich danych osobowych, ich sprostowania, usunięcia lub ograniczenia przetwarzania.</w:t>
      </w:r>
    </w:p>
    <w:p w14:paraId="22712923" w14:textId="7F830B9E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5.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Ma Pan/i prawo do wniesienia sprzeciwu wobec dalszego przetwarzania, a w przypadku wyrażenia zgody na przetwarzanie danych do jej wycofania. Skorzystanie  z prawa cofnięcia zgody nie ma wpływu na przetwarzanie, które miało miejsce do momentu wycofania zgody.</w:t>
      </w:r>
    </w:p>
    <w:p w14:paraId="6A43E400" w14:textId="79E85B82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6.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Ma Pan/i także prawo do przenoszenia danych.</w:t>
      </w:r>
    </w:p>
    <w:p w14:paraId="498ECE5C" w14:textId="6F20D743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7.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Przysługuje Pani/u prawo wniesienia skargi do organu nadzorczego:</w:t>
      </w:r>
    </w:p>
    <w:p w14:paraId="068F6AA7" w14:textId="77777777" w:rsidR="006249D5" w:rsidRPr="006249D5" w:rsidRDefault="006249D5" w:rsidP="006249D5">
      <w:pPr>
        <w:spacing w:before="0" w:after="0"/>
        <w:ind w:firstLine="72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Biuro Prezesa Urzędu Ochrony Danych Osobowych</w:t>
      </w:r>
    </w:p>
    <w:p w14:paraId="46FB4A3B" w14:textId="77777777" w:rsidR="006249D5" w:rsidRPr="006249D5" w:rsidRDefault="006249D5" w:rsidP="006249D5">
      <w:pPr>
        <w:spacing w:before="0" w:after="0"/>
        <w:ind w:firstLine="72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ul. Stawki 2</w:t>
      </w:r>
    </w:p>
    <w:p w14:paraId="315B90CD" w14:textId="77777777" w:rsidR="006249D5" w:rsidRPr="006249D5" w:rsidRDefault="006249D5" w:rsidP="006249D5">
      <w:pPr>
        <w:spacing w:before="0" w:after="0"/>
        <w:ind w:firstLine="72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00-193 Warszawa</w:t>
      </w:r>
    </w:p>
    <w:p w14:paraId="20CEDA5F" w14:textId="42A063EF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8.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Informujemy, iż Pani/a dane osobowe są przekazywane innym odbiorcom wyłącznie na podstawie przepisów prawa, bądź stosownie do wyrażonej przez Panią/a zgody.</w:t>
      </w:r>
    </w:p>
    <w:p w14:paraId="3A9C3672" w14:textId="4D734D24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9.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W związku z funkcjonowaniem Systemu Informatycznego Lasów Państwowych niektóre przetwarzane przez Administratora Pani/a dane osobowe są przetwarzane w sposób zautomatyzowany.</w:t>
      </w:r>
    </w:p>
    <w:p w14:paraId="15E17547" w14:textId="0A3F4EB5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  <w:r w:rsidRPr="006249D5">
        <w:rPr>
          <w:rFonts w:ascii="Times New Roman" w:hAnsi="Times New Roman" w:cs="Times New Roman"/>
          <w:sz w:val="22"/>
          <w:szCs w:val="22"/>
        </w:rPr>
        <w:t>10.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249D5">
        <w:rPr>
          <w:rFonts w:ascii="Times New Roman" w:hAnsi="Times New Roman" w:cs="Times New Roman"/>
          <w:sz w:val="22"/>
          <w:szCs w:val="22"/>
        </w:rPr>
        <w:t>Pani/a dane osobowe nie będą profilowane.</w:t>
      </w:r>
    </w:p>
    <w:p w14:paraId="3E88FCBD" w14:textId="77777777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14:paraId="42384677" w14:textId="6ECCB6AD" w:rsidR="006249D5" w:rsidRPr="006249D5" w:rsidRDefault="006249D5" w:rsidP="006249D5">
      <w:pPr>
        <w:spacing w:before="0" w:after="0"/>
        <w:rPr>
          <w:rFonts w:ascii="Times New Roman" w:hAnsi="Times New Roman" w:cs="Times New Roman"/>
          <w:sz w:val="20"/>
          <w:szCs w:val="20"/>
        </w:rPr>
      </w:pPr>
      <w:r w:rsidRPr="006249D5">
        <w:rPr>
          <w:rFonts w:ascii="Times New Roman" w:hAnsi="Times New Roman" w:cs="Times New Roman"/>
          <w:sz w:val="22"/>
          <w:szCs w:val="22"/>
        </w:rPr>
        <w:t>Nadleśnictwo Jawor informuje, że będzie przetwarzało ewentualne dane osobowe zawarte w odpowiedzi zgodnie z załączoną informacją, a udzielenie odpowiedzi potwierdza zapoznanie się z załączoną informacją</w:t>
      </w:r>
      <w:r w:rsidRPr="006249D5">
        <w:rPr>
          <w:rFonts w:ascii="Times New Roman" w:hAnsi="Times New Roman" w:cs="Times New Roman"/>
          <w:sz w:val="20"/>
          <w:szCs w:val="20"/>
        </w:rPr>
        <w:t>.</w:t>
      </w:r>
    </w:p>
    <w:p w14:paraId="35805010" w14:textId="77777777" w:rsidR="006249D5" w:rsidRPr="006249D5" w:rsidRDefault="006249D5" w:rsidP="006249D5">
      <w:pPr>
        <w:spacing w:before="0" w:after="0"/>
        <w:rPr>
          <w:sz w:val="20"/>
          <w:szCs w:val="20"/>
        </w:rPr>
      </w:pPr>
    </w:p>
    <w:sectPr w:rsidR="006249D5" w:rsidRPr="006249D5" w:rsidSect="00257E95">
      <w:headerReference w:type="default" r:id="rId11"/>
      <w:footerReference w:type="default" r:id="rId12"/>
      <w:pgSz w:w="11906" w:h="16838" w:code="9"/>
      <w:pgMar w:top="609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7979F" w14:textId="77777777" w:rsidR="00396317" w:rsidRDefault="00396317" w:rsidP="000172E5">
      <w:pPr>
        <w:spacing w:after="0" w:line="240" w:lineRule="auto"/>
      </w:pPr>
      <w:r>
        <w:separator/>
      </w:r>
    </w:p>
  </w:endnote>
  <w:endnote w:type="continuationSeparator" w:id="0">
    <w:p w14:paraId="707A54EA" w14:textId="77777777" w:rsidR="00396317" w:rsidRDefault="0039631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18F7F3-A47F-4200-8671-FE1C071E559A}"/>
    <w:embedBold r:id="rId2" w:fontKey="{EAABA87A-E4FB-4199-BE94-339FCBDD75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71644CE-0611-4C35-843F-B2728B22878F}"/>
    <w:embedBold r:id="rId4" w:fontKey="{B3FFBC13-9063-4335-8C5D-AB711C15E39B}"/>
    <w:embedItalic r:id="rId5" w:fontKey="{C09B105B-86D1-44AC-B7ED-AE1918CF8D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4D1DF1FC-E73B-4AC2-9D0A-FF95FBB7A2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D717D77-3D76-4AE4-9B64-51CCEF9953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F6DE991-54B3-4ED5-8C33-1B9A27A86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C84819EC6112449FA02736CCD8B88B4E"/>
      </w:placeholder>
      <w:temporary/>
      <w:showingPlcHdr/>
      <w15:appearance w15:val="hidden"/>
    </w:sdtPr>
    <w:sdtEndPr/>
    <w:sdtContent>
      <w:p w14:paraId="2E90585B" w14:textId="77777777" w:rsidR="006249D5" w:rsidRDefault="006249D5">
        <w:pPr>
          <w:pStyle w:val="Stopka"/>
        </w:pPr>
        <w:r>
          <w:t>[Wpisz tutaj]</w:t>
        </w:r>
      </w:p>
    </w:sdtContent>
  </w:sdt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610CC" w14:textId="77777777" w:rsidR="00396317" w:rsidRDefault="00396317" w:rsidP="000172E5">
      <w:pPr>
        <w:spacing w:after="0" w:line="240" w:lineRule="auto"/>
      </w:pPr>
      <w:r>
        <w:separator/>
      </w:r>
    </w:p>
  </w:footnote>
  <w:footnote w:type="continuationSeparator" w:id="0">
    <w:p w14:paraId="36BB5A15" w14:textId="77777777" w:rsidR="00396317" w:rsidRDefault="0039631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2316"/>
      <w:gridCol w:w="6735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5BE00F1F" w:rsidR="00B337A2" w:rsidRPr="00637200" w:rsidRDefault="00257E95" w:rsidP="00637200">
          <w:pPr>
            <w:pStyle w:val="Nagwek"/>
          </w:pPr>
          <w:r>
            <w:rPr>
              <w:noProof/>
              <w:sz w:val="30"/>
              <w:szCs w:val="30"/>
            </w:rPr>
            <w:drawing>
              <wp:inline distT="0" distB="0" distL="0" distR="0" wp14:anchorId="3DB1025C" wp14:editId="44802AD5">
                <wp:extent cx="1330890" cy="994410"/>
                <wp:effectExtent l="0" t="0" r="317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837" cy="996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584EF140" w14:textId="77777777" w:rsidR="00257E95" w:rsidRDefault="00257E95" w:rsidP="00257E95">
          <w:pPr>
            <w:pStyle w:val="Nagwek"/>
            <w:spacing w:before="0"/>
            <w:jc w:val="center"/>
            <w:rPr>
              <w:sz w:val="30"/>
              <w:szCs w:val="30"/>
            </w:rPr>
          </w:pPr>
          <w:r w:rsidRPr="00257E95">
            <w:rPr>
              <w:sz w:val="30"/>
              <w:szCs w:val="30"/>
            </w:rPr>
            <w:t>Zgłoszenia noclegu w ramach Programu</w:t>
          </w:r>
        </w:p>
        <w:p w14:paraId="0CE078F4" w14:textId="643ECD18" w:rsidR="00257E95" w:rsidRPr="00257E95" w:rsidRDefault="00257E95" w:rsidP="00257E95">
          <w:pPr>
            <w:pStyle w:val="Nagwek"/>
            <w:spacing w:before="0"/>
            <w:jc w:val="center"/>
            <w:rPr>
              <w:sz w:val="30"/>
              <w:szCs w:val="30"/>
            </w:rPr>
          </w:pPr>
          <w:r w:rsidRPr="00257E95">
            <w:rPr>
              <w:sz w:val="30"/>
              <w:szCs w:val="30"/>
            </w:rPr>
            <w:t xml:space="preserve"> „Zanocuj w lesie”  </w:t>
          </w:r>
        </w:p>
        <w:p w14:paraId="2110400B" w14:textId="743D06E7" w:rsidR="00B337A2" w:rsidRPr="00F71B2C" w:rsidRDefault="00257E95" w:rsidP="00257E95">
          <w:pPr>
            <w:pStyle w:val="Nagwek"/>
            <w:spacing w:before="0"/>
            <w:jc w:val="center"/>
            <w:rPr>
              <w:sz w:val="30"/>
              <w:szCs w:val="30"/>
            </w:rPr>
          </w:pPr>
          <w:r w:rsidRPr="00257E95">
            <w:rPr>
              <w:sz w:val="30"/>
              <w:szCs w:val="30"/>
            </w:rPr>
            <w:t xml:space="preserve">Nadleśnictwo </w:t>
          </w:r>
          <w:r>
            <w:rPr>
              <w:sz w:val="30"/>
              <w:szCs w:val="30"/>
            </w:rPr>
            <w:t xml:space="preserve">Jawor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0E573C"/>
    <w:rsid w:val="001727CA"/>
    <w:rsid w:val="001800AB"/>
    <w:rsid w:val="001B1E7D"/>
    <w:rsid w:val="00257E95"/>
    <w:rsid w:val="002875D9"/>
    <w:rsid w:val="00292898"/>
    <w:rsid w:val="002C472D"/>
    <w:rsid w:val="002C56E6"/>
    <w:rsid w:val="002E408C"/>
    <w:rsid w:val="00311D4F"/>
    <w:rsid w:val="0034390E"/>
    <w:rsid w:val="00344849"/>
    <w:rsid w:val="00361E11"/>
    <w:rsid w:val="003769BA"/>
    <w:rsid w:val="00392BFD"/>
    <w:rsid w:val="00396317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49D5"/>
    <w:rsid w:val="00633E6E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D2110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4819EC6112449FA02736CCD8B88B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1BB1171-E5EB-4BA4-9068-D85FC0E01765}"/>
      </w:docPartPr>
      <w:docPartBody>
        <w:p w:rsidR="00B72C35" w:rsidRDefault="00BA1B5D" w:rsidP="00BA1B5D">
          <w:pPr>
            <w:pStyle w:val="C84819EC6112449FA02736CCD8B88B4E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86715"/>
    <w:rsid w:val="002F4C8F"/>
    <w:rsid w:val="00413332"/>
    <w:rsid w:val="0043313D"/>
    <w:rsid w:val="006D7532"/>
    <w:rsid w:val="0074084D"/>
    <w:rsid w:val="00756A93"/>
    <w:rsid w:val="00782D0D"/>
    <w:rsid w:val="007F34AE"/>
    <w:rsid w:val="009903F3"/>
    <w:rsid w:val="00B72C35"/>
    <w:rsid w:val="00BA1B5D"/>
    <w:rsid w:val="00CA7B8E"/>
    <w:rsid w:val="00E75AAD"/>
    <w:rsid w:val="00F7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84819EC6112449FA02736CCD8B88B4E">
    <w:name w:val="C84819EC6112449FA02736CCD8B88B4E"/>
    <w:rsid w:val="00BA1B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327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2021-05-04T06:21:00Z</dcterms:created>
  <dcterms:modified xsi:type="dcterms:W3CDTF">2021-05-04T06:22:00Z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